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3D" w:rsidRDefault="0008573D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8573D" w:rsidRDefault="00EC03D0" w:rsidP="00F30A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08573D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08573D" w:rsidRDefault="0008573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EC03D0" w:rsidRPr="00C820F1" w:rsidRDefault="00EC03D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EC03D0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542015" w:rsidRPr="00C820F1" w:rsidRDefault="00542015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Borders>
          <w:bottom w:val="single" w:sz="4" w:space="0" w:color="auto"/>
        </w:tblBorders>
        <w:tblLook w:val="00A0"/>
      </w:tblPr>
      <w:tblGrid>
        <w:gridCol w:w="14992"/>
      </w:tblGrid>
      <w:tr w:rsidR="0008573D" w:rsidRPr="009325B4" w:rsidTr="00542015">
        <w:tc>
          <w:tcPr>
            <w:tcW w:w="14992" w:type="dxa"/>
            <w:tcBorders>
              <w:bottom w:val="single" w:sz="4" w:space="0" w:color="auto"/>
            </w:tcBorders>
          </w:tcPr>
          <w:p w:rsidR="0008573D" w:rsidRPr="00475227" w:rsidRDefault="0008573D" w:rsidP="005A769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420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Государственное бюджетное общеобразовательное учреждение «Казанская школа № 76 для </w:t>
            </w:r>
            <w:r w:rsidRPr="005A76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детей с ограниченными</w:t>
            </w:r>
            <w:r w:rsidR="00EC03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здоровья»</w:t>
            </w:r>
          </w:p>
        </w:tc>
      </w:tr>
    </w:tbl>
    <w:p w:rsidR="0008573D" w:rsidRPr="00C820F1" w:rsidRDefault="0008573D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08573D" w:rsidRDefault="0008573D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W w:w="0" w:type="auto"/>
        <w:tblLook w:val="00A0"/>
      </w:tblPr>
      <w:tblGrid>
        <w:gridCol w:w="14786"/>
      </w:tblGrid>
      <w:tr w:rsidR="0008573D" w:rsidRPr="009325B4" w:rsidTr="009325B4">
        <w:tc>
          <w:tcPr>
            <w:tcW w:w="14786" w:type="dxa"/>
            <w:tcBorders>
              <w:bottom w:val="single" w:sz="4" w:space="0" w:color="auto"/>
            </w:tcBorders>
          </w:tcPr>
          <w:p w:rsidR="0008573D" w:rsidRPr="009325B4" w:rsidRDefault="0008573D" w:rsidP="009148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указывается полное наименование филиала </w:t>
      </w:r>
      <w:r>
        <w:rPr>
          <w:rFonts w:ascii="Times New Roman" w:hAnsi="Times New Roman" w:cs="Times New Roman"/>
          <w:sz w:val="18"/>
          <w:szCs w:val="18"/>
        </w:rPr>
        <w:t xml:space="preserve">(при наличии) </w:t>
      </w:r>
      <w:r w:rsidRPr="00C820F1"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EC03D0" w:rsidRPr="00C820F1" w:rsidRDefault="00EC03D0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8573D" w:rsidRPr="00C820F1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EC03D0" w:rsidRPr="00C820F1" w:rsidRDefault="00EC03D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701"/>
        <w:gridCol w:w="2126"/>
        <w:gridCol w:w="1559"/>
        <w:gridCol w:w="1843"/>
      </w:tblGrid>
      <w:tr w:rsidR="0008573D" w:rsidRPr="009325B4" w:rsidTr="00841F2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и медицинским обслуживанием, иное)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 указанием площади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2B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</w:p>
          <w:p w:rsidR="00841F2B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собственни</w:t>
            </w:r>
            <w:proofErr w:type="spellEnd"/>
          </w:p>
          <w:p w:rsidR="00841F2B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</w:t>
            </w:r>
          </w:p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2B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Кадастро</w:t>
            </w:r>
            <w:proofErr w:type="spellEnd"/>
          </w:p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вый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08573D" w:rsidRPr="009325B4" w:rsidTr="00841F2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08573D" w:rsidRPr="009325B4" w:rsidTr="00841F2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7D7606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Учебные помещения-707,03 кв.м.;</w:t>
            </w:r>
          </w:p>
          <w:p w:rsidR="0008573D" w:rsidRPr="00F41619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41619">
              <w:rPr>
                <w:rFonts w:ascii="Times New Roman" w:hAnsi="Times New Roman" w:cs="Times New Roman"/>
                <w:sz w:val="28"/>
                <w:szCs w:val="28"/>
              </w:rPr>
              <w:t>административные помещения –78,77 кв.м.;</w:t>
            </w:r>
          </w:p>
          <w:p w:rsidR="0008573D" w:rsidRPr="00475227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Другие помещения:</w:t>
            </w:r>
          </w:p>
          <w:p w:rsidR="0008573D" w:rsidRPr="00475227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столовая- 172,24 кв.м.;</w:t>
            </w:r>
          </w:p>
          <w:p w:rsidR="0008573D" w:rsidRPr="00475227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спортивный зал-135,84кв.м.;</w:t>
            </w:r>
          </w:p>
          <w:p w:rsidR="0008573D" w:rsidRPr="00475227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библиотека-46,34кв.м.;</w:t>
            </w:r>
          </w:p>
          <w:p w:rsidR="0008573D" w:rsidRPr="00475227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медпункт-27,49кв.м.;</w:t>
            </w:r>
          </w:p>
          <w:p w:rsidR="0008573D" w:rsidRPr="00F41619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41619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раздевалки детские -26,11кв.м.; </w:t>
            </w:r>
          </w:p>
          <w:p w:rsidR="0008573D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227">
              <w:rPr>
                <w:rFonts w:ascii="Times New Roman" w:hAnsi="Times New Roman" w:cs="Times New Roman"/>
                <w:sz w:val="28"/>
                <w:szCs w:val="28"/>
              </w:rPr>
              <w:t>подвальные помещения-182,55кв.м.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573D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помещения-649,83кв.м.</w:t>
            </w:r>
          </w:p>
          <w:p w:rsidR="0008573D" w:rsidRPr="001B2685" w:rsidRDefault="0008573D" w:rsidP="00F4161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2B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proofErr w:type="spellEnd"/>
          </w:p>
          <w:p w:rsidR="0008573D" w:rsidRPr="00841F2B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ной регистрации права на нежилое здани</w:t>
            </w:r>
            <w:r w:rsidR="00841F2B">
              <w:rPr>
                <w:rFonts w:ascii="Times New Roman" w:hAnsi="Times New Roman" w:cs="Times New Roman"/>
                <w:sz w:val="28"/>
                <w:szCs w:val="28"/>
              </w:rPr>
              <w:t>е, Распоряжение Министерства земельных и имущественных отношений РТ «О принятии в собственность Республики Татарстан имущества, находящегося в муниципальной собственности» от 20.02.2016г. №034-16801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F16A5E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16:50:070641:8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№16-16/001-16/097/003/2016-5445/1</w:t>
            </w:r>
          </w:p>
        </w:tc>
      </w:tr>
      <w:tr w:rsidR="0008573D" w:rsidRPr="009325B4" w:rsidTr="00841F2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Всего (кв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2026,2кв.м.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08573D" w:rsidRDefault="0008573D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08573D" w:rsidRPr="00C820F1" w:rsidRDefault="0008573D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08573D" w:rsidRPr="009325B4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индекса)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территории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(автодром, земельный участок, стадион и др.)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(бессрочное) пользование,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ссудодателя)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 -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права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Кадастровый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з</w:t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08573D" w:rsidRPr="009325B4" w:rsidTr="00EB2BF4">
        <w:trPr>
          <w:trHeight w:val="50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08573D" w:rsidRPr="009325B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F41619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41619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EB2BF4" w:rsidRDefault="00EB2BF4" w:rsidP="007A5C2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B2BF4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F41619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41619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BF4" w:rsidRDefault="00EB2BF4" w:rsidP="002F11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2BF4">
              <w:rPr>
                <w:rFonts w:ascii="Times New Roman" w:hAnsi="Times New Roman" w:cs="Times New Roman"/>
                <w:sz w:val="28"/>
                <w:szCs w:val="28"/>
              </w:rPr>
              <w:t>Распоряжение от 02.11.</w:t>
            </w:r>
          </w:p>
          <w:p w:rsidR="00EB2BF4" w:rsidRDefault="00EB2BF4" w:rsidP="002F11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2BF4">
              <w:rPr>
                <w:rFonts w:ascii="Times New Roman" w:hAnsi="Times New Roman" w:cs="Times New Roman"/>
                <w:sz w:val="28"/>
                <w:szCs w:val="28"/>
              </w:rPr>
              <w:t xml:space="preserve">2016г. </w:t>
            </w:r>
          </w:p>
          <w:p w:rsidR="0008573D" w:rsidRPr="00EB2BF4" w:rsidRDefault="00EB2BF4" w:rsidP="002F11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2BF4">
              <w:rPr>
                <w:rFonts w:ascii="Times New Roman" w:hAnsi="Times New Roman" w:cs="Times New Roman"/>
                <w:sz w:val="28"/>
                <w:szCs w:val="28"/>
              </w:rPr>
              <w:t>№ 2807-р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16:50:070641:4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A86C38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16-16/041-16/095/004/2016-2940/1 от 23.11.2016г.</w:t>
            </w:r>
          </w:p>
        </w:tc>
      </w:tr>
      <w:tr w:rsidR="0008573D" w:rsidRPr="009325B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F41619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41619">
              <w:rPr>
                <w:rFonts w:ascii="Times New Roman" w:hAnsi="Times New Roman" w:cs="Times New Roman"/>
                <w:sz w:val="28"/>
                <w:szCs w:val="28"/>
              </w:rPr>
              <w:t>9048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08573D" w:rsidRDefault="0008573D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8573D" w:rsidRPr="00563F25" w:rsidRDefault="0008573D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8573D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08573D" w:rsidRPr="009325B4" w:rsidTr="00CE2202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 с указанием индекса)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(или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08573D" w:rsidRPr="009325B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08573D" w:rsidRPr="009325B4" w:rsidTr="00E71EF5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08573D" w:rsidRPr="009325B4" w:rsidRDefault="0008573D" w:rsidP="005823D6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работы медицинских работников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303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3D" w:rsidRPr="009325B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7D7606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Медицинский кабинет (кабинет врача, процедурный кабинет)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  <w:p w:rsidR="00841F2B" w:rsidRDefault="00841F2B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F2B" w:rsidRPr="00841F2B" w:rsidRDefault="00841F2B" w:rsidP="006F302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7D7606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9B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proofErr w:type="spellEnd"/>
          </w:p>
          <w:p w:rsidR="0008573D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ной регистрации права на нежилое здание</w:t>
            </w:r>
          </w:p>
          <w:p w:rsidR="0008573D" w:rsidRPr="007D7606" w:rsidRDefault="0008573D" w:rsidP="00EB2B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16:50:070641:8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№16-16/001-16/097/003/2016-5445/1</w:t>
            </w:r>
          </w:p>
        </w:tc>
      </w:tr>
      <w:tr w:rsidR="0008573D" w:rsidRPr="009325B4" w:rsidTr="002F7E0C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08573D" w:rsidRPr="009325B4" w:rsidRDefault="0008573D" w:rsidP="005823D6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303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3D" w:rsidRPr="009325B4" w:rsidTr="002F7E0C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на 60 посадочных 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7D7606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2B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proofErr w:type="spellEnd"/>
          </w:p>
          <w:p w:rsidR="0008573D" w:rsidRPr="007D7606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ной регистрации права на нежилое здание</w:t>
            </w:r>
          </w:p>
          <w:p w:rsidR="0008573D" w:rsidRPr="007D7606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16:50:070641:8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6F30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№16-16/001-16/097/003/2016-5445/1</w:t>
            </w:r>
          </w:p>
        </w:tc>
      </w:tr>
    </w:tbl>
    <w:p w:rsidR="0008573D" w:rsidRDefault="0008573D" w:rsidP="00C820F1">
      <w:pPr>
        <w:pStyle w:val="ConsPlusNormal"/>
        <w:jc w:val="both"/>
        <w:rPr>
          <w:sz w:val="16"/>
          <w:szCs w:val="16"/>
        </w:rPr>
      </w:pPr>
    </w:p>
    <w:p w:rsidR="0008573D" w:rsidRDefault="0008573D" w:rsidP="00C820F1">
      <w:pPr>
        <w:pStyle w:val="ConsPlusNormal"/>
        <w:jc w:val="both"/>
        <w:rPr>
          <w:sz w:val="16"/>
          <w:szCs w:val="16"/>
        </w:rPr>
      </w:pPr>
    </w:p>
    <w:p w:rsidR="0008573D" w:rsidRDefault="0008573D" w:rsidP="00C820F1">
      <w:pPr>
        <w:pStyle w:val="ConsPlusNormal"/>
        <w:jc w:val="both"/>
        <w:rPr>
          <w:sz w:val="16"/>
          <w:szCs w:val="16"/>
        </w:rPr>
      </w:pPr>
    </w:p>
    <w:p w:rsidR="00EB2BF4" w:rsidRDefault="00EB2BF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2BF4" w:rsidRDefault="00EB2BF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2BF4" w:rsidRDefault="00EB2BF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2BF4" w:rsidRDefault="00EB2BF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8573D" w:rsidRPr="00C820F1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4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Pr="00C820F1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08573D" w:rsidRPr="00C820F1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08573D" w:rsidRPr="00C820F1" w:rsidRDefault="0008573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</w:p>
    <w:p w:rsidR="0008573D" w:rsidRPr="00C820F1" w:rsidRDefault="0008573D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08573D" w:rsidRPr="009325B4" w:rsidTr="00CE2202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08573D" w:rsidRPr="009325B4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08573D" w:rsidRPr="009325B4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08573D" w:rsidRPr="009325B4" w:rsidRDefault="0008573D" w:rsidP="005823D6"/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spacing w:after="0" w:line="240" w:lineRule="auto"/>
            </w:pPr>
            <w:r w:rsidRPr="009325B4">
              <w:rPr>
                <w:rFonts w:ascii="Times New Roman" w:hAnsi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3D" w:rsidRPr="009325B4" w:rsidTr="004629BA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5B4">
              <w:rPr>
                <w:rFonts w:ascii="Times New Roman" w:hAnsi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3D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841F2B" w:rsidP="00841F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образование, н</w:t>
            </w:r>
            <w:r w:rsidR="0008573D">
              <w:rPr>
                <w:rFonts w:ascii="Times New Roman" w:hAnsi="Times New Roman"/>
                <w:sz w:val="28"/>
                <w:szCs w:val="28"/>
              </w:rPr>
              <w:t xml:space="preserve">ачальное общее образование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3D" w:rsidRPr="009325B4" w:rsidRDefault="0008573D" w:rsidP="003C2C9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A5B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B" w:rsidRPr="009325B4" w:rsidRDefault="00445A5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B" w:rsidRPr="00FF27FD" w:rsidRDefault="00445A5B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Русский язык</w:t>
            </w:r>
            <w:r w:rsidR="00FF27FD"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FD" w:rsidRDefault="00584DA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кабинета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5A5B" w:rsidRDefault="00FF27FD" w:rsidP="00AD505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45A5B">
              <w:rPr>
                <w:rFonts w:ascii="Times New Roman" w:hAnsi="Times New Roman" w:cs="Times New Roman"/>
                <w:sz w:val="28"/>
                <w:szCs w:val="28"/>
              </w:rPr>
              <w:t>орпусная мебель, инд</w:t>
            </w:r>
            <w:r w:rsidR="00AD5057">
              <w:rPr>
                <w:rFonts w:ascii="Times New Roman" w:hAnsi="Times New Roman" w:cs="Times New Roman"/>
                <w:sz w:val="28"/>
                <w:szCs w:val="28"/>
              </w:rPr>
              <w:t>ивидуальный наглядный материал, комплект</w:t>
            </w:r>
            <w:r w:rsidR="00445A5B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B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</w:t>
            </w:r>
            <w:r w:rsidR="00FF27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27FD" w:rsidRPr="009325B4" w:rsidRDefault="00FF27F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8, 12, 16</w:t>
            </w:r>
            <w:r w:rsidR="00584DA7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B" w:rsidRPr="009325B4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B" w:rsidRPr="007D7606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445A5B" w:rsidRPr="007D7606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445A5B" w:rsidRPr="007D7606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445A5B" w:rsidRPr="009325B4" w:rsidRDefault="00445A5B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9, 13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r w:rsidRPr="006910F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исьмо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14, 15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Ч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кабинетов: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8, 12, 14,15, 16</w:t>
            </w:r>
            <w:r w:rsidR="00584DA7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Р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ечевая практика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584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58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FF27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стная речь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кабинета: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8, 16</w:t>
            </w:r>
            <w:r w:rsidR="00584DA7">
              <w:rPr>
                <w:rFonts w:ascii="Times New Roman" w:hAnsi="Times New Roman" w:cs="Times New Roman"/>
                <w:sz w:val="28"/>
                <w:szCs w:val="28"/>
              </w:rPr>
              <w:t>,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910F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речи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14,15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Т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атарский язык (татар </w:t>
            </w:r>
            <w:proofErr w:type="gramStart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теле</w:t>
            </w:r>
            <w:proofErr w:type="gramEnd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кабинета: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12, 14, 16, 21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Т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атарская литература (</w:t>
            </w:r>
            <w:proofErr w:type="spellStart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уку</w:t>
            </w:r>
            <w:proofErr w:type="spellEnd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A7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кабинета:</w:t>
            </w:r>
          </w:p>
          <w:p w:rsidR="00E06156" w:rsidRDefault="006D33DA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D33DA">
              <w:rPr>
                <w:rFonts w:ascii="Times New Roman" w:hAnsi="Times New Roman" w:cs="Times New Roman"/>
                <w:sz w:val="28"/>
                <w:szCs w:val="28"/>
              </w:rPr>
              <w:t>12, 14, 16, 21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М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584DA7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кабинетов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 xml:space="preserve"> 8,12, 14, 15,16, </w:t>
            </w:r>
            <w:r w:rsidR="00584DA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М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атематические представления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9, 13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М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ир природы и человека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9, 13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кружающий социальный мир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9, 13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Ч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9, 13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FF27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ивой мир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8,16</w:t>
            </w:r>
            <w:r w:rsidR="00880EBF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зобразительная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9,13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зобразительное 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</w:t>
            </w:r>
            <w:r w:rsidR="00F664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кабинетов: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0C2DDE">
              <w:rPr>
                <w:rFonts w:ascii="Times New Roman" w:hAnsi="Times New Roman" w:cs="Times New Roman"/>
                <w:sz w:val="28"/>
                <w:szCs w:val="28"/>
              </w:rPr>
              <w:t>8,14, 15, 16</w:t>
            </w:r>
            <w:r w:rsidR="00880EBF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Р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учной труд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0C2DDE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</w:t>
            </w:r>
            <w:r w:rsidR="000C2D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С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амообслуживание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0C2DDE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кабинета: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0C2DDE">
              <w:rPr>
                <w:rFonts w:ascii="Times New Roman" w:hAnsi="Times New Roman" w:cs="Times New Roman"/>
                <w:sz w:val="28"/>
                <w:szCs w:val="28"/>
              </w:rPr>
              <w:t>9, 13, 14, 15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r w:rsidRPr="00FF27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анимательный труд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кабинетов: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0C2DDE">
              <w:rPr>
                <w:rFonts w:ascii="Times New Roman" w:hAnsi="Times New Roman" w:cs="Times New Roman"/>
                <w:sz w:val="28"/>
                <w:szCs w:val="28"/>
              </w:rPr>
              <w:t>8,14,15,16</w:t>
            </w:r>
            <w:r w:rsidR="00880EBF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С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оциальное направление (ПДД)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880EBF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</w:t>
            </w:r>
            <w:r w:rsidR="000C2D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Н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равственное направление («Умелые ручки»)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285CE9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</w:t>
            </w:r>
            <w:r w:rsidR="00285CE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FF27FD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Общекультурное направление 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(</w:t>
            </w:r>
            <w:proofErr w:type="spellStart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Изотерапия</w:t>
            </w:r>
            <w:proofErr w:type="spellEnd"/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285CE9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285CE9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FF27FD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редметно-практ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ические действия (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игротерапия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)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285CE9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285CE9">
              <w:rPr>
                <w:rFonts w:ascii="Times New Roman" w:hAnsi="Times New Roman" w:cs="Times New Roman"/>
                <w:sz w:val="28"/>
                <w:szCs w:val="28"/>
              </w:rPr>
              <w:t>9,13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E061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Д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вигательное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285CE9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285CE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К</w:t>
            </w:r>
            <w:r w:rsidRPr="00FF27FD">
              <w:rPr>
                <w:rFonts w:ascii="Times New Roman" w:eastAsia="Calibri" w:hAnsi="Times New Roman"/>
                <w:bCs/>
                <w:sz w:val="28"/>
                <w:szCs w:val="28"/>
              </w:rPr>
              <w:t>оррекционно-развивающие заняти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A7" w:rsidRDefault="00584DA7" w:rsidP="00655B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655B77" w:rsidRDefault="00584DA7" w:rsidP="00655B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абинет учителя-дефектолога,</w:t>
            </w:r>
          </w:p>
          <w:p w:rsidR="00655B77" w:rsidRDefault="00584DA7" w:rsidP="00655B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наглядный и раздаточный материал.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FF27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гротерапия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0E0BCC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кабинетов: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8,14,15,16</w:t>
            </w:r>
            <w:r w:rsidR="000E0BCC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0D315B">
            <w:pPr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F27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0E0BCC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кабинетов:</w:t>
            </w:r>
          </w:p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корпусная мебель, индивидуальный наглядный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655B77">
              <w:rPr>
                <w:rFonts w:ascii="Times New Roman" w:hAnsi="Times New Roman" w:cs="Times New Roman"/>
                <w:sz w:val="28"/>
                <w:szCs w:val="28"/>
              </w:rPr>
              <w:t>8,14,15,16</w:t>
            </w:r>
            <w:r w:rsidR="000E0BCC"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8D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кабинет: 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абинет музыки,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орпусная мебель, баян, гитара, синтезатор, набор шумовых инструментов, систематизированный материал по темам и разделам, комплект компьютерного оборудования.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 (спортивный зал)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8D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портивный зал,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 xml:space="preserve">тол теннисный, маты гимнастические, скамейки гимнастические, скакалки, обручи гимнастические, батут, судейское кресло-стойка, комплект оборудования для баскетбола, сетки волейбольные, лыжи, лыжные ботинки. </w:t>
            </w:r>
            <w:proofErr w:type="gramEnd"/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8D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кабинет: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ореографический зал,</w:t>
            </w:r>
          </w:p>
          <w:p w:rsidR="00E06156" w:rsidRDefault="000C368D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наглядный и раздаточный материал,</w:t>
            </w:r>
          </w:p>
          <w:p w:rsidR="00E0615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для выступлений,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420101 г. Казань, ул. Артельная, 10,</w:t>
            </w:r>
          </w:p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нежилое здание</w:t>
            </w:r>
          </w:p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сенсорных и психомоторных процессов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8D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кабинет: 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абинет педагога-психолога, сенсорная комната,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наглядный и раздаточный материал, комплект компьютерного оборудования.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коррекция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8D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кабинет: 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абинет учителя-логопеда,</w:t>
            </w:r>
          </w:p>
          <w:p w:rsidR="00E06156" w:rsidRDefault="000C368D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наглядный и раздаточный материал,</w:t>
            </w:r>
          </w:p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компьютерного оборудования.</w:t>
            </w:r>
          </w:p>
          <w:p w:rsidR="00E06156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E06156" w:rsidRPr="009325B4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E06156" w:rsidRPr="009325B4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E06156" w:rsidRPr="009325B4" w:rsidRDefault="00E06156" w:rsidP="005823D6"/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spacing w:after="0" w:line="240" w:lineRule="auto"/>
            </w:pPr>
            <w:r w:rsidRPr="009325B4">
              <w:rPr>
                <w:rFonts w:ascii="Times New Roman" w:hAnsi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156" w:rsidRPr="009325B4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5B4">
              <w:rPr>
                <w:rFonts w:ascii="Times New Roman" w:hAnsi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156" w:rsidRPr="009325B4" w:rsidTr="0065027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841F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образование, основное общее образование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156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языка,</w:t>
            </w:r>
          </w:p>
          <w:p w:rsidR="00E06156" w:rsidRPr="009325B4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индивидуальный раздаточный материал, </w:t>
            </w:r>
            <w:proofErr w:type="spellStart"/>
            <w:r w:rsidR="00E06156" w:rsidRPr="00F93C85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="00E06156" w:rsidRPr="00F93C85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="00E06156">
              <w:rPr>
                <w:rFonts w:ascii="Times New Roman" w:hAnsi="Times New Roman" w:cs="Times New Roman"/>
                <w:sz w:val="28"/>
                <w:szCs w:val="28"/>
              </w:rPr>
              <w:t>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E06156" w:rsidRPr="009325B4" w:rsidRDefault="00E06156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9325B4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56" w:rsidRPr="007D7606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E06156" w:rsidRPr="007D7606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E06156" w:rsidRPr="007D7606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E06156" w:rsidRPr="009325B4" w:rsidRDefault="00E06156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индивидуальный раздаточный материал, </w:t>
            </w:r>
            <w:proofErr w:type="spellStart"/>
            <w:r w:rsidR="006D0CB3" w:rsidRPr="00F93C85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="006D0CB3" w:rsidRPr="00F93C85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КПП:165901001 от 25.05.2016, серия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математики,</w:t>
            </w:r>
          </w:p>
          <w:p w:rsidR="006D0CB3" w:rsidRPr="009325B4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индивидуальный раздаточный материал, </w:t>
            </w:r>
            <w:proofErr w:type="spellStart"/>
            <w:r w:rsidR="006D0CB3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010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420101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Казань, ул. Артельная, 10,</w:t>
            </w:r>
          </w:p>
          <w:p w:rsidR="006D0CB3" w:rsidRPr="009325B4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языка,</w:t>
            </w:r>
          </w:p>
          <w:p w:rsidR="006D0CB3" w:rsidRPr="009325B4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систематизированный материал по темам и разделам,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систематизированный материал по темам и разделам,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КПП:165901001 от 25.05.2016, серия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584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естествознания,</w:t>
            </w:r>
          </w:p>
          <w:p w:rsidR="006D0CB3" w:rsidRPr="009325B4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материал, систематизированный по темам и разделам, дидактические пособия,  карты, глобус, микроскопы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естествознания,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материал, систематизированный по темам и разделам, дидактические пособия,  карты, глобус, микроскопы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естествознания,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материал, систематизированный по темам и разделам, дидактические пособия,  карты, глобус, микроскопы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КПП:165901001 от 25.05.2016, серия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Отечества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естествознания,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материал, систематизированный по темам и разделам, дидактические пособия,  карты, глобус, микроскопы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естествознания,</w:t>
            </w:r>
          </w:p>
          <w:p w:rsidR="006D0CB3" w:rsidRPr="009325B4" w:rsidRDefault="000C368D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материал, систематизированный по темам и разделам, дидактические пособия,  карты, глобус, микроскопы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4D1C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СБО (домоводство)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СБО,</w:t>
            </w:r>
          </w:p>
          <w:p w:rsidR="006D0CB3" w:rsidRPr="009325B4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холодильник, плита электрическая, стиральная машина, утюг, гладильная доска, кухонный уголок, систематизированный раздаточный материал 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темам и разделам.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420101 г. Казань, ул. Артельная, 10,</w:t>
            </w:r>
          </w:p>
          <w:p w:rsidR="006D0CB3" w:rsidRPr="009325B4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КПП:165901001 от 25.05.2016, серия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0234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(профильный труд)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0C368D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абинет технологии,</w:t>
            </w:r>
          </w:p>
          <w:p w:rsidR="006D0CB3" w:rsidRPr="00356899" w:rsidRDefault="000C368D" w:rsidP="00E6537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 w:rsidRPr="00356899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раздаточный материал, верстаки столярные и слесарные, станки.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6910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(профильный труд)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технологии,</w:t>
            </w:r>
          </w:p>
          <w:p w:rsidR="006D0CB3" w:rsidRPr="00356899" w:rsidRDefault="000C368D" w:rsidP="00E6537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 w:rsidRPr="00356899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разд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аточный материал, </w:t>
            </w:r>
            <w:proofErr w:type="spellStart"/>
            <w:r w:rsidR="006D0CB3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="006D0CB3" w:rsidRPr="00356899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, швейные машины, </w:t>
            </w:r>
            <w:proofErr w:type="spellStart"/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оверлог</w:t>
            </w:r>
            <w:proofErr w:type="spellEnd"/>
            <w:r w:rsidR="006D0C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FC42A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6D0C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музыки,</w:t>
            </w:r>
          </w:p>
          <w:p w:rsidR="006D0CB3" w:rsidRPr="009325B4" w:rsidRDefault="000C368D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баян, гитара, синтезатор, набор шумовых инструментов, систематизированный материал по темам и разделам.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 xml:space="preserve">КПП:165901001 от 25.05.2016, серия </w:t>
            </w: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№007378921</w:t>
            </w:r>
          </w:p>
        </w:tc>
      </w:tr>
      <w:tr w:rsidR="006D0CB3" w:rsidRPr="009325B4" w:rsidTr="00FC42A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 (спортивный зал)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зал,</w:t>
            </w:r>
          </w:p>
          <w:p w:rsidR="006D0CB3" w:rsidRDefault="000C368D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тол теннисный, маты гимнастические, скамейки гимнастические, скакалки, обручи гимнастические, батут, судейское кресло-стойка, комплект оборудования для баскетбола, сетки волейбольные, лыжи, лыжные ботинки. </w:t>
            </w:r>
            <w:proofErr w:type="gramEnd"/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FC42A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практикум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педагога-психолога, сенсорная комната,</w:t>
            </w:r>
          </w:p>
          <w:p w:rsidR="006D0CB3" w:rsidRPr="009325B4" w:rsidRDefault="000C368D" w:rsidP="003661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индивидуальный наглядный и раздаточный материал, комплект компьютерного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FC42A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коррекция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учителя-логопеда,</w:t>
            </w:r>
          </w:p>
          <w:p w:rsidR="006D0CB3" w:rsidRDefault="000C368D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 xml:space="preserve">орпусная мебель, индивидуальный 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наглядный и раздаточный материал,</w:t>
            </w:r>
          </w:p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компьютерного оборудования.</w:t>
            </w:r>
          </w:p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420101 г. Казань, ул. Артельная, 10,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ИНН:1659034250,</w:t>
            </w:r>
          </w:p>
          <w:p w:rsidR="006D0CB3" w:rsidRPr="007D7606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FC42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9325B4">
              <w:rPr>
                <w:rFonts w:ascii="Times New Roman" w:hAnsi="Times New Roman"/>
                <w:sz w:val="28"/>
                <w:szCs w:val="28"/>
              </w:rPr>
              <w:t>ополнительно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325B4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е, </w:t>
            </w: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дополнительное образование детей и взрослых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356899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C859A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B3" w:rsidRPr="009325B4" w:rsidTr="00650276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«Непоседы»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зал,</w:t>
            </w:r>
          </w:p>
          <w:p w:rsidR="006D0CB3" w:rsidRDefault="000C368D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B3">
              <w:rPr>
                <w:rFonts w:ascii="Times New Roman" w:hAnsi="Times New Roman" w:cs="Times New Roman"/>
                <w:sz w:val="28"/>
                <w:szCs w:val="28"/>
              </w:rPr>
              <w:t>орпусная мебель, наглядный и раздаточный материал,</w:t>
            </w:r>
          </w:p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для выступлений,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420101 г. Казань, ул. Артельная, 10,</w:t>
            </w:r>
          </w:p>
          <w:p w:rsidR="006D0CB3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9325B4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Pr="009325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нежилое здание</w:t>
            </w:r>
          </w:p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ИНН:1659034250,</w:t>
            </w:r>
          </w:p>
          <w:p w:rsidR="006D0CB3" w:rsidRPr="007D7606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ОГРН:1021602851291,</w:t>
            </w:r>
          </w:p>
          <w:p w:rsidR="006D0CB3" w:rsidRPr="009325B4" w:rsidRDefault="006D0CB3" w:rsidP="000D31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7606">
              <w:rPr>
                <w:rFonts w:ascii="Times New Roman" w:hAnsi="Times New Roman" w:cs="Times New Roman"/>
                <w:sz w:val="28"/>
                <w:szCs w:val="28"/>
              </w:rPr>
              <w:t>КПП:165901001 от 25.05.2016, серия 16 №007378921</w:t>
            </w:r>
          </w:p>
        </w:tc>
      </w:tr>
    </w:tbl>
    <w:p w:rsidR="0008573D" w:rsidRPr="00C820F1" w:rsidRDefault="0008573D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2015" w:rsidRPr="00542015" w:rsidRDefault="00542015" w:rsidP="00542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2015">
        <w:rPr>
          <w:rFonts w:ascii="Times New Roman" w:hAnsi="Times New Roman"/>
          <w:sz w:val="28"/>
          <w:szCs w:val="28"/>
        </w:rPr>
        <w:t>Дата заполнения "__" __________ 20__ г.</w:t>
      </w:r>
    </w:p>
    <w:p w:rsidR="00542015" w:rsidRPr="00542015" w:rsidRDefault="00542015" w:rsidP="00542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542015" w:rsidRPr="00542015" w:rsidTr="006910FC">
        <w:tc>
          <w:tcPr>
            <w:tcW w:w="4928" w:type="dxa"/>
          </w:tcPr>
          <w:p w:rsidR="00542015" w:rsidRPr="00542015" w:rsidRDefault="00542015" w:rsidP="005420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15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542015" w:rsidRPr="00542015" w:rsidRDefault="00542015" w:rsidP="005420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2015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  <w:p w:rsidR="00542015" w:rsidRPr="00542015" w:rsidRDefault="00542015" w:rsidP="00542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15">
              <w:rPr>
                <w:rFonts w:ascii="Times New Roman" w:hAnsi="Times New Roman"/>
                <w:sz w:val="18"/>
                <w:szCs w:val="18"/>
              </w:rPr>
              <w:t>руководителя соискателя  лицензиата</w:t>
            </w:r>
          </w:p>
        </w:tc>
        <w:tc>
          <w:tcPr>
            <w:tcW w:w="4929" w:type="dxa"/>
          </w:tcPr>
          <w:p w:rsidR="00542015" w:rsidRPr="00542015" w:rsidRDefault="00542015" w:rsidP="005420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2015">
              <w:rPr>
                <w:rFonts w:ascii="Times New Roman" w:hAnsi="Times New Roman"/>
                <w:sz w:val="28"/>
                <w:szCs w:val="28"/>
              </w:rPr>
              <w:t xml:space="preserve">             _____________________</w:t>
            </w:r>
          </w:p>
          <w:p w:rsidR="00542015" w:rsidRPr="00542015" w:rsidRDefault="00542015" w:rsidP="00542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15">
              <w:rPr>
                <w:rFonts w:ascii="Times New Roman" w:hAnsi="Times New Roman"/>
                <w:sz w:val="18"/>
                <w:szCs w:val="18"/>
              </w:rPr>
              <w:t>подпись руководителя соискателя  лицензиата</w:t>
            </w:r>
          </w:p>
        </w:tc>
        <w:tc>
          <w:tcPr>
            <w:tcW w:w="4929" w:type="dxa"/>
          </w:tcPr>
          <w:p w:rsidR="00542015" w:rsidRPr="00542015" w:rsidRDefault="00542015" w:rsidP="005420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15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542015" w:rsidRPr="00542015" w:rsidRDefault="00542015" w:rsidP="005420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2015">
              <w:rPr>
                <w:rFonts w:ascii="Times New Roman" w:hAnsi="Times New Roman"/>
                <w:sz w:val="18"/>
                <w:szCs w:val="18"/>
              </w:rPr>
              <w:t xml:space="preserve">фамилия, имя, отчество </w:t>
            </w:r>
          </w:p>
          <w:p w:rsidR="00542015" w:rsidRPr="00542015" w:rsidRDefault="00542015" w:rsidP="00542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15">
              <w:rPr>
                <w:rFonts w:ascii="Times New Roman" w:hAnsi="Times New Roman"/>
                <w:sz w:val="18"/>
                <w:szCs w:val="18"/>
              </w:rPr>
              <w:t>руководителя соискателя  лицензиата</w:t>
            </w:r>
          </w:p>
        </w:tc>
      </w:tr>
    </w:tbl>
    <w:p w:rsidR="00542015" w:rsidRPr="00542015" w:rsidRDefault="00542015" w:rsidP="00542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015" w:rsidRPr="00542015" w:rsidRDefault="00542015" w:rsidP="00542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42015">
        <w:rPr>
          <w:rFonts w:ascii="Times New Roman" w:hAnsi="Times New Roman"/>
          <w:sz w:val="18"/>
          <w:szCs w:val="18"/>
        </w:rPr>
        <w:t xml:space="preserve">    М.П.</w:t>
      </w:r>
    </w:p>
    <w:p w:rsidR="0008573D" w:rsidRDefault="0008573D" w:rsidP="00CE2202">
      <w:pPr>
        <w:pStyle w:val="ConsPlusNonformat"/>
      </w:pPr>
    </w:p>
    <w:sectPr w:rsidR="0008573D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8D67F7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48B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73D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0F0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20E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2DDE"/>
    <w:rsid w:val="000C368D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15B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56F"/>
    <w:rsid w:val="000D67B9"/>
    <w:rsid w:val="000D6BB8"/>
    <w:rsid w:val="000D7BDE"/>
    <w:rsid w:val="000E02DF"/>
    <w:rsid w:val="000E08C9"/>
    <w:rsid w:val="000E0BCC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7E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4BD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0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685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962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7A4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5D93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5CE9"/>
    <w:rsid w:val="002868A0"/>
    <w:rsid w:val="00286FF8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3A0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161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899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1DA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196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2C9B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07A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5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56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A5B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22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525"/>
    <w:rsid w:val="005417EB"/>
    <w:rsid w:val="005418BF"/>
    <w:rsid w:val="00541BDB"/>
    <w:rsid w:val="00542015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7C5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2E2"/>
    <w:rsid w:val="00563333"/>
    <w:rsid w:val="00563623"/>
    <w:rsid w:val="00563727"/>
    <w:rsid w:val="00563803"/>
    <w:rsid w:val="00563991"/>
    <w:rsid w:val="00563AB2"/>
    <w:rsid w:val="00563C5C"/>
    <w:rsid w:val="00563D24"/>
    <w:rsid w:val="00563DB1"/>
    <w:rsid w:val="00563E1A"/>
    <w:rsid w:val="00563F25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8E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3D6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4DA7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694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194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276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B77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B20"/>
    <w:rsid w:val="00657C9C"/>
    <w:rsid w:val="00660CB5"/>
    <w:rsid w:val="0066133E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0FC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0CB3"/>
    <w:rsid w:val="006D115E"/>
    <w:rsid w:val="006D1242"/>
    <w:rsid w:val="006D158C"/>
    <w:rsid w:val="006D16EE"/>
    <w:rsid w:val="006D1B0C"/>
    <w:rsid w:val="006D30BD"/>
    <w:rsid w:val="006D31BF"/>
    <w:rsid w:val="006D332C"/>
    <w:rsid w:val="006D33DA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25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615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888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87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A36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C23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606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1BFF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1F2B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860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0EBF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886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7F7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854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5B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326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396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C38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29B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6A5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57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9B4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C7F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8D5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35B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9A5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C73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C42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51A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156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376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2BF4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03D0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46B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A5E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A72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619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452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C85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4E4"/>
    <w:rsid w:val="00FC4172"/>
    <w:rsid w:val="00FC424C"/>
    <w:rsid w:val="00FC42AF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7FD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5D2B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823D6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8D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67F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4201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5;&#1085;&#1072;\Downloads\141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30AB-26DA-43E8-9B9D-9BCD6C50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14190.dotx</Template>
  <TotalTime>1</TotalTime>
  <Pages>24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Анна</dc:creator>
  <cp:lastModifiedBy>Анна</cp:lastModifiedBy>
  <cp:revision>2</cp:revision>
  <cp:lastPrinted>2016-11-28T14:06:00Z</cp:lastPrinted>
  <dcterms:created xsi:type="dcterms:W3CDTF">2017-10-22T14:21:00Z</dcterms:created>
  <dcterms:modified xsi:type="dcterms:W3CDTF">2017-10-22T14:21:00Z</dcterms:modified>
</cp:coreProperties>
</file>